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73" w:rsidRPr="00376986" w:rsidRDefault="00123C73" w:rsidP="00B219EF">
      <w:pPr>
        <w:spacing w:after="0"/>
        <w:ind w:firstLine="16160"/>
        <w:rPr>
          <w:b/>
          <w:bCs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830.4pt;margin-top:708.45pt;width:359.5pt;height:48pt;z-index:251657216;visibility:visible;mso-wrap-distance-top:3.6pt;mso-wrap-distance-bottom:3.6pt;mso-position-horizontal-relative:page" stroked="f">
            <v:textbox>
              <w:txbxContent>
                <w:p w:rsidR="00123C73" w:rsidRPr="007F273B" w:rsidRDefault="00123C73" w:rsidP="00E56147">
                  <w:pPr>
                    <w:ind w:left="708" w:firstLine="708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F273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Obszar opracowania zmiany miejscowego planu zagospodarowania przestrzennego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lang w:eastAsia="pl-PL"/>
        </w:rPr>
        <w:pict>
          <v:rect id="Prostokąt 5" o:spid="_x0000_s1027" style="position:absolute;left:0;text-align:left;margin-left:802.95pt;margin-top:716.95pt;width:47pt;height:22pt;z-index:251659264;visibility:visible;v-text-anchor:middle" filled="f" strokeweight="2pt"/>
        </w:pict>
      </w:r>
      <w:r>
        <w:rPr>
          <w:noProof/>
          <w:lang w:eastAsia="pl-PL"/>
        </w:rPr>
        <w:pict>
          <v:shape id="_x0000_s1028" type="#_x0000_t202" style="position:absolute;left:0;text-align:left;margin-left:952.45pt;margin-top:0;width:169pt;height:151.35pt;z-index:251658240;visibility:visible;mso-wrap-distance-top:3.6pt;mso-wrap-distance-bottom:3.6pt" stroked="f">
            <v:textbox style="mso-fit-shape-to-text:t">
              <w:txbxContent>
                <w:p w:rsidR="00123C73" w:rsidRPr="001319E4" w:rsidRDefault="00123C73" w:rsidP="00B219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</w:pPr>
                  <w:r w:rsidRPr="001319E4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>Załącznik graficzny</w:t>
                  </w:r>
                </w:p>
                <w:p w:rsidR="00123C73" w:rsidRPr="001319E4" w:rsidRDefault="00123C73" w:rsidP="00B219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</w:pPr>
                  <w:r w:rsidRPr="001319E4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>do Uchwały Nr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 xml:space="preserve"> XLV/347/2018</w:t>
                  </w:r>
                </w:p>
                <w:p w:rsidR="00123C73" w:rsidRPr="001319E4" w:rsidRDefault="00123C73" w:rsidP="00B219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</w:pPr>
                  <w:r w:rsidRPr="001319E4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>Rady Miejskiej w Chojnie</w:t>
                  </w:r>
                </w:p>
                <w:p w:rsidR="00123C73" w:rsidRPr="001319E4" w:rsidRDefault="00123C73" w:rsidP="00B219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</w:pPr>
                  <w:r w:rsidRPr="001319E4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 xml:space="preserve">z dnia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>21 czerwca</w:t>
                  </w:r>
                  <w:r w:rsidRPr="001319E4">
                    <w:rPr>
                      <w:rFonts w:ascii="Times New Roman" w:hAnsi="Times New Roman" w:cs="Times New Roman"/>
                      <w:b/>
                      <w:bCs/>
                      <w:noProof/>
                      <w:sz w:val="20"/>
                      <w:szCs w:val="20"/>
                    </w:rPr>
                    <w:t xml:space="preserve"> 2018 r.</w:t>
                  </w:r>
                </w:p>
              </w:txbxContent>
            </v:textbox>
            <w10:wrap type="square"/>
          </v:shape>
        </w:pict>
      </w:r>
      <w:bookmarkStart w:id="0" w:name="_GoBack"/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029" type="#_x0000_t75" style="position:absolute;left:0;text-align:left;margin-left:-14.8pt;margin-top:-38.35pt;width:1211.25pt;height:823.75pt;z-index:-251660288;visibility:visible;mso-position-horizontal-relative:page">
            <v:imagedata r:id="rId4" o:title=""/>
            <w10:wrap anchorx="page"/>
          </v:shape>
        </w:pict>
      </w:r>
      <w:bookmarkEnd w:id="0"/>
      <w:r w:rsidRPr="00376986">
        <w:rPr>
          <w:b/>
          <w:bCs/>
        </w:rPr>
        <w:t xml:space="preserve"> </w:t>
      </w:r>
    </w:p>
    <w:sectPr w:rsidR="00123C73" w:rsidRPr="00376986" w:rsidSect="00E22AF5">
      <w:pgSz w:w="23808" w:h="16840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2AF5"/>
    <w:rsid w:val="000840AC"/>
    <w:rsid w:val="00123C73"/>
    <w:rsid w:val="001319E4"/>
    <w:rsid w:val="003103EA"/>
    <w:rsid w:val="00376986"/>
    <w:rsid w:val="007819A8"/>
    <w:rsid w:val="007F273B"/>
    <w:rsid w:val="008F6F32"/>
    <w:rsid w:val="00AB1E50"/>
    <w:rsid w:val="00B219EF"/>
    <w:rsid w:val="00B73D8F"/>
    <w:rsid w:val="00CC19EA"/>
    <w:rsid w:val="00E22AF5"/>
    <w:rsid w:val="00E56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E5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10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3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Malaga</dc:creator>
  <cp:keywords/>
  <dc:description/>
  <cp:lastModifiedBy>tbedzak</cp:lastModifiedBy>
  <cp:revision>3</cp:revision>
  <cp:lastPrinted>2018-06-25T05:54:00Z</cp:lastPrinted>
  <dcterms:created xsi:type="dcterms:W3CDTF">2018-06-19T09:28:00Z</dcterms:created>
  <dcterms:modified xsi:type="dcterms:W3CDTF">2018-06-25T05:55:00Z</dcterms:modified>
</cp:coreProperties>
</file>